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 ŠKOLE</w:t>
      </w: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5.5. 2015. utorak</w:t>
      </w: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129"/>
        <w:gridCol w:w="2835"/>
        <w:gridCol w:w="2410"/>
        <w:gridCol w:w="2688"/>
      </w:tblGrid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Razred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Razrednik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Zamjena</w:t>
            </w: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Učionica za sat razrednika i prezentaciju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1.a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Nataša Puljašić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Hrvatski jezik 1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1.b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GoBack"/>
            <w:bookmarkEnd w:id="0"/>
            <w:r w:rsidRPr="00A14267">
              <w:rPr>
                <w:rFonts w:ascii="Times New Roman" w:hAnsi="Times New Roman"/>
                <w:sz w:val="24"/>
                <w:szCs w:val="24"/>
              </w:rPr>
              <w:t>Krešimir Jambrek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Biologija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1.c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Željko Barić-Pilić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Pavel Treger</w:t>
            </w: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Strani jezik 5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1.d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Magdalena Došen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 xml:space="preserve"> Likovna umjetnost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1.e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Magdalena Srdarević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Matilda Dusper</w:t>
            </w: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Matematika 3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1.g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Jelka Didović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Vjeronauk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2.a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Vanda Louč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Anamarija Ergović</w:t>
            </w: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Matematika 3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2.b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Slavica Toman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Hrvatski jezik 2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2.c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Kristina  Lešić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Hrvatski jezik 1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2.d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Andrea Sovčik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Vera Ćuže-Abramović</w:t>
            </w: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Likovna umjetnost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2.e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Snježana Tonković-Rajšić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Strani jezik 3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2.g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Maja Regić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Laura Rukavina</w:t>
            </w: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Vjeronauk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3.a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Dragan Siluković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Hrvatski jezik 2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3.b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Ljiljana Miletić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Matematika 1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3.c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Sanja Musil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Strani jezik 3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3.d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Marina Farkaš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Geografija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3.e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Maja Janković-Pažin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Strani jezik 1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3.g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Ivo Grbeš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Vjeronauk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4.a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Dragutin Kovačević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Fizika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4.b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Sanja Franić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Biologija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4.c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Marko Vujnović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Geografija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4.d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Violeta Katušić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Strani jezik 5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4.e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Vlatka Paškvan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Strani jezik 1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4.f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Izabela Ivanović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Matematika 1</w:t>
            </w:r>
          </w:p>
        </w:tc>
      </w:tr>
      <w:tr w:rsidR="00123954" w:rsidRPr="00A14267" w:rsidTr="00A14267">
        <w:tc>
          <w:tcPr>
            <w:tcW w:w="1129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4.g</w:t>
            </w:r>
          </w:p>
        </w:tc>
        <w:tc>
          <w:tcPr>
            <w:tcW w:w="2835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Laura Rukavina</w:t>
            </w:r>
          </w:p>
        </w:tc>
        <w:tc>
          <w:tcPr>
            <w:tcW w:w="2410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88" w:type="dxa"/>
          </w:tcPr>
          <w:p w:rsidR="00123954" w:rsidRPr="00A14267" w:rsidRDefault="00123954" w:rsidP="00A1426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Vjeronauk</w:t>
            </w:r>
          </w:p>
        </w:tc>
      </w:tr>
    </w:tbl>
    <w:p w:rsidR="00123954" w:rsidRDefault="00123954" w:rsidP="00794A4E">
      <w:pPr>
        <w:rPr>
          <w:rFonts w:ascii="Times New Roman" w:hAnsi="Times New Roman"/>
          <w:sz w:val="24"/>
          <w:szCs w:val="24"/>
        </w:rPr>
      </w:pPr>
    </w:p>
    <w:p w:rsidR="00123954" w:rsidRDefault="00123954" w:rsidP="009D41A4">
      <w:pPr>
        <w:rPr>
          <w:rFonts w:ascii="Times New Roman" w:hAnsi="Times New Roman"/>
          <w:sz w:val="24"/>
          <w:szCs w:val="24"/>
        </w:rPr>
      </w:pP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 ŠKOLE, 5.5.2015.</w:t>
      </w: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PROFESORI KOJI NISU RAZREDNICI</w:t>
      </w: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ZADUŽENJA</w:t>
      </w:r>
    </w:p>
    <w:p w:rsidR="00123954" w:rsidRDefault="00123954" w:rsidP="00DF47D0">
      <w:pPr>
        <w:jc w:val="center"/>
        <w:rPr>
          <w:rFonts w:ascii="Times New Roman" w:hAnsi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1555"/>
        <w:gridCol w:w="3118"/>
        <w:gridCol w:w="4389"/>
      </w:tblGrid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Red.br.</w:t>
            </w: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Ime i prezime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Zaduženje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Slavica Budić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Duška Galić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NASTUP SA DRAMSKOM SKUPINOM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Dubravka Čokrlić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Matilda Dusper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Zamjena u 1. e za razrednicu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Pavel Treger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Zamjena u 1.c za razrednika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Vera Ćuže-Abramović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Zamjena u 2.d za razrednicu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Ivo Žanetić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Stefan Bunjevac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Nastava i 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Božo Milanović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Lidija Božić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Stjepan Katanić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Anamarija Ergović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Zamjena u 2.a za razrednicu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Sanja Grabusin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Hrvoje Humski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Dalibor Kovačević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Ivica Marinović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Danijel Zubčević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Ljiljana Anđelić Bucić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Jelena Gložinić s.Melita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Mario Raguž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Matija Vukušić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Nikola Brković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nastava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Ivana Kajinić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Jasmina Nekić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Ivica Pačić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 i 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Valentina Pranjić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 i 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Žaklina Bender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Dvorana sv.Terezije Avilske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Ivan Devčić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</w:t>
            </w:r>
          </w:p>
        </w:tc>
      </w:tr>
      <w:tr w:rsidR="00123954" w:rsidRPr="00A14267" w:rsidTr="00A14267">
        <w:tc>
          <w:tcPr>
            <w:tcW w:w="1555" w:type="dxa"/>
          </w:tcPr>
          <w:p w:rsidR="00123954" w:rsidRPr="00A14267" w:rsidRDefault="00123954" w:rsidP="00A14267">
            <w:pPr>
              <w:pStyle w:val="ListParagraph"/>
              <w:numPr>
                <w:ilvl w:val="0"/>
                <w:numId w:val="1"/>
              </w:num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Manuela Zima-Čevapović</w:t>
            </w:r>
          </w:p>
        </w:tc>
        <w:tc>
          <w:tcPr>
            <w:tcW w:w="4389" w:type="dxa"/>
          </w:tcPr>
          <w:p w:rsidR="00123954" w:rsidRPr="00A14267" w:rsidRDefault="00123954" w:rsidP="00A14267">
            <w:pPr>
              <w:spacing w:after="0" w:line="276" w:lineRule="auto"/>
              <w:rPr>
                <w:rFonts w:ascii="Times New Roman" w:hAnsi="Times New Roman"/>
                <w:sz w:val="24"/>
                <w:szCs w:val="24"/>
              </w:rPr>
            </w:pPr>
            <w:r w:rsidRPr="00A14267">
              <w:rPr>
                <w:rFonts w:ascii="Times New Roman" w:hAnsi="Times New Roman"/>
                <w:sz w:val="24"/>
                <w:szCs w:val="24"/>
              </w:rPr>
              <w:t>Škola i Dvorana sv.Terezije Avilske</w:t>
            </w:r>
          </w:p>
        </w:tc>
      </w:tr>
    </w:tbl>
    <w:p w:rsidR="00123954" w:rsidRPr="00DF47D0" w:rsidRDefault="00123954" w:rsidP="00DF47D0">
      <w:pPr>
        <w:jc w:val="center"/>
        <w:rPr>
          <w:rFonts w:ascii="Times New Roman" w:hAnsi="Times New Roman"/>
          <w:sz w:val="24"/>
          <w:szCs w:val="24"/>
        </w:rPr>
      </w:pPr>
    </w:p>
    <w:sectPr w:rsidR="00123954" w:rsidRPr="00DF47D0" w:rsidSect="002818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4C4573"/>
    <w:multiLevelType w:val="hybridMultilevel"/>
    <w:tmpl w:val="2708A1C0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F47D0"/>
    <w:rsid w:val="00103450"/>
    <w:rsid w:val="00123954"/>
    <w:rsid w:val="0012710F"/>
    <w:rsid w:val="002818DA"/>
    <w:rsid w:val="002B2850"/>
    <w:rsid w:val="00794A4E"/>
    <w:rsid w:val="0082698C"/>
    <w:rsid w:val="009D41A4"/>
    <w:rsid w:val="00A02887"/>
    <w:rsid w:val="00A14267"/>
    <w:rsid w:val="00B11677"/>
    <w:rsid w:val="00B458B8"/>
    <w:rsid w:val="00C1222C"/>
    <w:rsid w:val="00DF47D0"/>
    <w:rsid w:val="00F954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hr-HR" w:eastAsia="hr-H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18DA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DF47D0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99"/>
    <w:qFormat/>
    <w:rsid w:val="00DF47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rsid w:val="001034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10345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2</Pages>
  <Words>335</Words>
  <Characters>1911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 ŠKOLE</dc:title>
  <dc:subject/>
  <dc:creator>Gimnazija Pozega</dc:creator>
  <cp:keywords/>
  <dc:description/>
  <cp:lastModifiedBy>Nastavnik</cp:lastModifiedBy>
  <cp:revision>2</cp:revision>
  <cp:lastPrinted>2015-04-29T08:54:00Z</cp:lastPrinted>
  <dcterms:created xsi:type="dcterms:W3CDTF">2015-04-30T07:45:00Z</dcterms:created>
  <dcterms:modified xsi:type="dcterms:W3CDTF">2015-04-30T07:45:00Z</dcterms:modified>
</cp:coreProperties>
</file>