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22A" w:rsidRDefault="00DB522A" w:rsidP="00C03B3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OBAVIJEST PROFESORIMA</w:t>
      </w:r>
    </w:p>
    <w:p w:rsidR="00DB522A" w:rsidRDefault="00DB522A" w:rsidP="00C03B3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 ŠKOLE 5.5.2015.</w:t>
      </w:r>
    </w:p>
    <w:p w:rsidR="00DB522A" w:rsidRDefault="00DB522A" w:rsidP="00C03B38">
      <w:pPr>
        <w:rPr>
          <w:rFonts w:ascii="Times New Roman" w:hAnsi="Times New Roman"/>
          <w:sz w:val="24"/>
          <w:szCs w:val="24"/>
        </w:rPr>
      </w:pPr>
    </w:p>
    <w:p w:rsidR="00DB522A" w:rsidRDefault="00DB522A" w:rsidP="00C03B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utorak 5.5.2015. obilježavamo Dan škole te je predviđen sljedeći program:</w:t>
      </w:r>
    </w:p>
    <w:p w:rsidR="00DB522A" w:rsidRDefault="00DB522A" w:rsidP="00D12F43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71"/>
        <w:gridCol w:w="3686"/>
        <w:gridCol w:w="4677"/>
      </w:tblGrid>
      <w:tr w:rsidR="00DB522A" w:rsidRPr="00315C00" w:rsidTr="00315C00">
        <w:tc>
          <w:tcPr>
            <w:tcW w:w="1271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Sat</w:t>
            </w:r>
          </w:p>
        </w:tc>
        <w:tc>
          <w:tcPr>
            <w:tcW w:w="3686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Sudionici</w:t>
            </w:r>
          </w:p>
        </w:tc>
        <w:tc>
          <w:tcPr>
            <w:tcW w:w="4677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Mjesto održavanja i program</w:t>
            </w:r>
          </w:p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22A" w:rsidRPr="00315C00" w:rsidTr="00315C00">
        <w:tc>
          <w:tcPr>
            <w:tcW w:w="1271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8.00</w:t>
            </w:r>
          </w:p>
        </w:tc>
        <w:tc>
          <w:tcPr>
            <w:tcW w:w="3686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2. i 4. razredi, razrednici i profesori prema zaduženju</w:t>
            </w:r>
          </w:p>
        </w:tc>
        <w:tc>
          <w:tcPr>
            <w:tcW w:w="4677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Dvorana sv.Terezije Avilske</w:t>
            </w:r>
          </w:p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Program učenika Gimnazije</w:t>
            </w:r>
          </w:p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Napomena: učenici dolaze prije 8.00 pred dvoranu, a nakon programa odlaze u Gimnaziju na sat razrednika</w:t>
            </w:r>
          </w:p>
        </w:tc>
      </w:tr>
      <w:tr w:rsidR="00DB522A" w:rsidRPr="00315C00" w:rsidTr="00315C00">
        <w:tc>
          <w:tcPr>
            <w:tcW w:w="1271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8.00</w:t>
            </w:r>
          </w:p>
        </w:tc>
        <w:tc>
          <w:tcPr>
            <w:tcW w:w="3686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1. i 3. razredi, razrednici i profesori prema zaduženju</w:t>
            </w:r>
          </w:p>
        </w:tc>
        <w:tc>
          <w:tcPr>
            <w:tcW w:w="4677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Sat razrednika</w:t>
            </w:r>
          </w:p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Gimnazija, učionice, prezentacija o događanjima u protekloj školskoj godini, nakon prezentacije u 9.15 učenici odlaze u dvoranu sv.Terezije Avilske</w:t>
            </w:r>
            <w:bookmarkStart w:id="0" w:name="_GoBack"/>
            <w:bookmarkEnd w:id="0"/>
          </w:p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22A" w:rsidRPr="00315C00" w:rsidTr="00315C00">
        <w:tc>
          <w:tcPr>
            <w:tcW w:w="1271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9.30</w:t>
            </w:r>
          </w:p>
        </w:tc>
        <w:tc>
          <w:tcPr>
            <w:tcW w:w="3686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1. i 3. razredi, razrednici i profesori prema zaduženju</w:t>
            </w:r>
          </w:p>
        </w:tc>
        <w:tc>
          <w:tcPr>
            <w:tcW w:w="4677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Dvorana sv.Terezije Avilske</w:t>
            </w:r>
          </w:p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Program učenika Gimnazije</w:t>
            </w:r>
          </w:p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Napomena: nakon programa razrednici i profesori odlaze u dvoranu Grabrik na završnicu natjecanja u odbojci</w:t>
            </w:r>
          </w:p>
        </w:tc>
      </w:tr>
      <w:tr w:rsidR="00DB522A" w:rsidRPr="00315C00" w:rsidTr="00315C00">
        <w:tc>
          <w:tcPr>
            <w:tcW w:w="1271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9.30</w:t>
            </w:r>
          </w:p>
        </w:tc>
        <w:tc>
          <w:tcPr>
            <w:tcW w:w="3686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2. i 4. razredi, razrednici i profesori prema zaduženju</w:t>
            </w:r>
          </w:p>
        </w:tc>
        <w:tc>
          <w:tcPr>
            <w:tcW w:w="4677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Sat razrednika</w:t>
            </w:r>
          </w:p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Gimnazija, učionice, prezentacija o događanjima u protekloj školskoj godini</w:t>
            </w:r>
          </w:p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Napomena: nakon programa razrednici i profesori odlaze u dvoranu Grabrik na završnicu natjecanja u odbojci</w:t>
            </w:r>
          </w:p>
        </w:tc>
      </w:tr>
      <w:tr w:rsidR="00DB522A" w:rsidRPr="00315C00" w:rsidTr="00315C00">
        <w:tc>
          <w:tcPr>
            <w:tcW w:w="1271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686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Učenici i profesori – SVI</w:t>
            </w:r>
          </w:p>
        </w:tc>
        <w:tc>
          <w:tcPr>
            <w:tcW w:w="4677" w:type="dxa"/>
          </w:tcPr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15C00">
              <w:rPr>
                <w:rFonts w:ascii="Times New Roman" w:hAnsi="Times New Roman"/>
                <w:sz w:val="24"/>
                <w:szCs w:val="24"/>
              </w:rPr>
              <w:t>Grabrik, završnica natjecanja u odbojci</w:t>
            </w:r>
          </w:p>
          <w:p w:rsidR="00DB522A" w:rsidRPr="00315C00" w:rsidRDefault="00DB522A" w:rsidP="00315C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522A" w:rsidRPr="00C03B38" w:rsidRDefault="00DB522A" w:rsidP="00C03B38">
      <w:pPr>
        <w:rPr>
          <w:rFonts w:ascii="Times New Roman" w:hAnsi="Times New Roman"/>
          <w:sz w:val="24"/>
          <w:szCs w:val="24"/>
        </w:rPr>
      </w:pPr>
    </w:p>
    <w:sectPr w:rsidR="00DB522A" w:rsidRPr="00C03B38" w:rsidSect="00013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B38"/>
    <w:rsid w:val="0001376C"/>
    <w:rsid w:val="002338A8"/>
    <w:rsid w:val="00315C00"/>
    <w:rsid w:val="00573FAA"/>
    <w:rsid w:val="0084600A"/>
    <w:rsid w:val="00AD07F9"/>
    <w:rsid w:val="00C03B38"/>
    <w:rsid w:val="00D12F43"/>
    <w:rsid w:val="00DB522A"/>
    <w:rsid w:val="00E75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6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03B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73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3F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174</Words>
  <Characters>994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OBAVIJEST PROFESORIMA</dc:title>
  <dc:subject/>
  <dc:creator>Gimnazija Pozega</dc:creator>
  <cp:keywords/>
  <dc:description/>
  <cp:lastModifiedBy>Nastavnik</cp:lastModifiedBy>
  <cp:revision>2</cp:revision>
  <cp:lastPrinted>2015-04-29T08:56:00Z</cp:lastPrinted>
  <dcterms:created xsi:type="dcterms:W3CDTF">2015-04-30T07:14:00Z</dcterms:created>
  <dcterms:modified xsi:type="dcterms:W3CDTF">2015-04-30T07:14:00Z</dcterms:modified>
</cp:coreProperties>
</file>