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714"/>
        <w:gridCol w:w="1255"/>
        <w:gridCol w:w="1527"/>
      </w:tblGrid>
      <w:tr w:rsidR="00CF0897" w:rsidRPr="00E31730" w:rsidTr="001426B8">
        <w:trPr>
          <w:tblCellSpacing w:w="7" w:type="dxa"/>
        </w:trPr>
        <w:tc>
          <w:tcPr>
            <w:tcW w:w="1665" w:type="dxa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4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Hrvatski jezik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A)</w:t>
            </w:r>
          </w:p>
        </w:tc>
        <w:tc>
          <w:tcPr>
            <w:tcW w:w="1665" w:type="dxa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5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1665" w:type="dxa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6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</w:t>
              </w:r>
              <w:bookmarkStart w:id="0" w:name="_GoBack"/>
              <w:bookmarkEnd w:id="0"/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7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Hrvatski jezik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B)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8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9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10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I. strani jezik - Engleski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A)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11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12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13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I.strani jezik - Njemački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A)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14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15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16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I.strani jezik - Njemački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B)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17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18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19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Geografija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A)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20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21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22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Geografija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B)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23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24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25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Povijest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A)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26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27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28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Povijest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B)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29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30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31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Matematika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A)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32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33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34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Matematika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B)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35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36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37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Fizika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A)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38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39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40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Fizika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B)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41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42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43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Kemija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A)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44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45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  <w:tr w:rsidR="00CF0897" w:rsidRPr="00E31730" w:rsidTr="001426B8">
        <w:trPr>
          <w:tblCellSpacing w:w="7" w:type="dxa"/>
        </w:trPr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46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Kemija</w:t>
              </w:r>
            </w:hyperlink>
            <w:r w:rsidRPr="001426B8">
              <w:rPr>
                <w:rFonts w:ascii="Times New Roman" w:hAnsi="Times New Roman"/>
                <w:sz w:val="24"/>
                <w:szCs w:val="24"/>
                <w:lang w:eastAsia="hr-HR"/>
              </w:rPr>
              <w:t> (Ispit B)</w:t>
            </w:r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47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Rang lista</w:t>
              </w:r>
            </w:hyperlink>
          </w:p>
        </w:tc>
        <w:tc>
          <w:tcPr>
            <w:tcW w:w="0" w:type="auto"/>
            <w:vAlign w:val="center"/>
          </w:tcPr>
          <w:p w:rsidR="00CF0897" w:rsidRPr="001426B8" w:rsidRDefault="00CF0897" w:rsidP="001426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hyperlink r:id="rId48" w:history="1">
              <w:r w:rsidRPr="001426B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hr-HR"/>
                </w:rPr>
                <w:t>Rješivost zadataka</w:t>
              </w:r>
            </w:hyperlink>
          </w:p>
        </w:tc>
      </w:tr>
    </w:tbl>
    <w:p w:rsidR="00CF0897" w:rsidRDefault="00CF0897"/>
    <w:sectPr w:rsidR="00CF0897" w:rsidSect="00C37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26B8"/>
    <w:rsid w:val="001426B8"/>
    <w:rsid w:val="00587884"/>
    <w:rsid w:val="005E532A"/>
    <w:rsid w:val="00A94E63"/>
    <w:rsid w:val="00C376A1"/>
    <w:rsid w:val="00CF0897"/>
    <w:rsid w:val="00E31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6A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17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ev.pulsir.eu/sgrabusin/Inicijalni/Njemacki/nje.php" TargetMode="External"/><Relationship Id="rId18" Type="http://schemas.openxmlformats.org/officeDocument/2006/relationships/hyperlink" Target="http://dev.pulsir.eu/sgrabusin/Inicijalni/Njemacki03/analizanje.php" TargetMode="External"/><Relationship Id="rId26" Type="http://schemas.openxmlformats.org/officeDocument/2006/relationships/hyperlink" Target="http://dev.pulsir.eu/sgrabusin/Inicijalni/Povijest/rangpov.php" TargetMode="External"/><Relationship Id="rId39" Type="http://schemas.openxmlformats.org/officeDocument/2006/relationships/hyperlink" Target="http://dev.pulsir.eu/sgrabusin/Inicijalni/Fizika/analizafiz.ph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dev.pulsir.eu/sgrabusin/Inicijalni/Geografija/analizageo.php" TargetMode="External"/><Relationship Id="rId34" Type="http://schemas.openxmlformats.org/officeDocument/2006/relationships/hyperlink" Target="http://dev.pulsir.eu/sgrabusin/Inicijalni/Matematika03/mat.php" TargetMode="External"/><Relationship Id="rId42" Type="http://schemas.openxmlformats.org/officeDocument/2006/relationships/hyperlink" Target="http://dev.pulsir.eu/sgrabusin/Inicijalni/Fizika03/analizafiz.php" TargetMode="External"/><Relationship Id="rId47" Type="http://schemas.openxmlformats.org/officeDocument/2006/relationships/hyperlink" Target="http://dev.pulsir.eu/sgrabusin/Inicijalni/Kemija03/rangkem.php" TargetMode="External"/><Relationship Id="rId50" Type="http://schemas.openxmlformats.org/officeDocument/2006/relationships/theme" Target="theme/theme1.xml"/><Relationship Id="rId7" Type="http://schemas.openxmlformats.org/officeDocument/2006/relationships/hyperlink" Target="http://dev.pulsir.eu/sgrabusin/Inicijalni/Hrvatski03/hrv.php" TargetMode="External"/><Relationship Id="rId12" Type="http://schemas.openxmlformats.org/officeDocument/2006/relationships/hyperlink" Target="http://dev.pulsir.eu/sgrabusin/Inicijalni/Engleski/analizaeng.htm" TargetMode="External"/><Relationship Id="rId17" Type="http://schemas.openxmlformats.org/officeDocument/2006/relationships/hyperlink" Target="http://dev.pulsir.eu/sgrabusin/Inicijalni/Njemacki03/rangnje.php" TargetMode="External"/><Relationship Id="rId25" Type="http://schemas.openxmlformats.org/officeDocument/2006/relationships/hyperlink" Target="http://dev.pulsir.eu/sgrabusin/Inicijalni/Povijest/pov.php" TargetMode="External"/><Relationship Id="rId33" Type="http://schemas.openxmlformats.org/officeDocument/2006/relationships/hyperlink" Target="http://dev.pulsir.eu/sgrabusin/Inicijalni/Matematika/analizamat.php" TargetMode="External"/><Relationship Id="rId38" Type="http://schemas.openxmlformats.org/officeDocument/2006/relationships/hyperlink" Target="http://dev.pulsir.eu/sgrabusin/Inicijalni/Fizika/rangfiz.php" TargetMode="External"/><Relationship Id="rId46" Type="http://schemas.openxmlformats.org/officeDocument/2006/relationships/hyperlink" Target="http://dev.pulsir.eu/sgrabusin/Inicijalni/Kemija03/kem1.php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ev.pulsir.eu/sgrabusin/Inicijalni/Njemacki03/nje1.php" TargetMode="External"/><Relationship Id="rId20" Type="http://schemas.openxmlformats.org/officeDocument/2006/relationships/hyperlink" Target="http://dev.pulsir.eu/sgrabusin/Inicijalni/Geografija/ranggeo.php" TargetMode="External"/><Relationship Id="rId29" Type="http://schemas.openxmlformats.org/officeDocument/2006/relationships/hyperlink" Target="http://dev.pulsir.eu/sgrabusin/Inicijalni/Povijest03/rangpov.php" TargetMode="External"/><Relationship Id="rId41" Type="http://schemas.openxmlformats.org/officeDocument/2006/relationships/hyperlink" Target="http://dev.pulsir.eu/sgrabusin/Inicijalni/Fizika03/rangfiz.php" TargetMode="External"/><Relationship Id="rId1" Type="http://schemas.openxmlformats.org/officeDocument/2006/relationships/styles" Target="styles.xml"/><Relationship Id="rId6" Type="http://schemas.openxmlformats.org/officeDocument/2006/relationships/hyperlink" Target="http://dev.pulsir.eu/sgrabusin/Inicijalni/Hrvatski/analizahrv.php" TargetMode="External"/><Relationship Id="rId11" Type="http://schemas.openxmlformats.org/officeDocument/2006/relationships/hyperlink" Target="http://dev.pulsir.eu/sgrabusin/Inicijalni/Engleski/rangeng.htm" TargetMode="External"/><Relationship Id="rId24" Type="http://schemas.openxmlformats.org/officeDocument/2006/relationships/hyperlink" Target="http://dev.pulsir.eu/sgrabusin/Inicijalni/Geografija03/analizageo.php" TargetMode="External"/><Relationship Id="rId32" Type="http://schemas.openxmlformats.org/officeDocument/2006/relationships/hyperlink" Target="http://dev.pulsir.eu/sgrabusin/Inicijalni/Matematika/rangmat.php" TargetMode="External"/><Relationship Id="rId37" Type="http://schemas.openxmlformats.org/officeDocument/2006/relationships/hyperlink" Target="http://dev.pulsir.eu/sgrabusin/Inicijalni/Fizika/fiz.php" TargetMode="External"/><Relationship Id="rId40" Type="http://schemas.openxmlformats.org/officeDocument/2006/relationships/hyperlink" Target="http://dev.pulsir.eu/sgrabusin/Inicijalni/Fizika03/fiz.php" TargetMode="External"/><Relationship Id="rId45" Type="http://schemas.openxmlformats.org/officeDocument/2006/relationships/hyperlink" Target="http://dev.pulsir.eu/sgrabusin/Inicijalni/Kemija/analizakem.php" TargetMode="External"/><Relationship Id="rId5" Type="http://schemas.openxmlformats.org/officeDocument/2006/relationships/hyperlink" Target="http://dev.pulsir.eu/sgrabusin/Inicijalni/Hrvatski/ranghrv.php" TargetMode="External"/><Relationship Id="rId15" Type="http://schemas.openxmlformats.org/officeDocument/2006/relationships/hyperlink" Target="http://dev.pulsir.eu/sgrabusin/Inicijalni/Njemacki/analizanje.php" TargetMode="External"/><Relationship Id="rId23" Type="http://schemas.openxmlformats.org/officeDocument/2006/relationships/hyperlink" Target="http://dev.pulsir.eu/sgrabusin/Inicijalni/Geografija03/ranggeo.php" TargetMode="External"/><Relationship Id="rId28" Type="http://schemas.openxmlformats.org/officeDocument/2006/relationships/hyperlink" Target="http://dev.pulsir.eu/sgrabusin/Inicijalni/Povijest03/pov1.php" TargetMode="External"/><Relationship Id="rId36" Type="http://schemas.openxmlformats.org/officeDocument/2006/relationships/hyperlink" Target="http://dev.pulsir.eu/sgrabusin/Inicijalni/Matematika03/analizamat.php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dev.pulsir.eu/sgrabusin/Inicijalni/Engleski/engl.htm" TargetMode="External"/><Relationship Id="rId19" Type="http://schemas.openxmlformats.org/officeDocument/2006/relationships/hyperlink" Target="http://dev.pulsir.eu/sgrabusin/Inicijalni/Geografija/geo.php" TargetMode="External"/><Relationship Id="rId31" Type="http://schemas.openxmlformats.org/officeDocument/2006/relationships/hyperlink" Target="http://dev.pulsir.eu/sgrabusin/Inicijalni/Matematika/mat.php" TargetMode="External"/><Relationship Id="rId44" Type="http://schemas.openxmlformats.org/officeDocument/2006/relationships/hyperlink" Target="http://dev.pulsir.eu/sgrabusin/Inicijalni/Kemija/rangkem.php" TargetMode="External"/><Relationship Id="rId4" Type="http://schemas.openxmlformats.org/officeDocument/2006/relationships/hyperlink" Target="http://dev.pulsir.eu/sgrabusin/Inicijalni/Hrvatski/hrv.php" TargetMode="External"/><Relationship Id="rId9" Type="http://schemas.openxmlformats.org/officeDocument/2006/relationships/hyperlink" Target="http://dev.pulsir.eu/sgrabusin/Inicijalni/Hrvatski03/analizahrv.php" TargetMode="External"/><Relationship Id="rId14" Type="http://schemas.openxmlformats.org/officeDocument/2006/relationships/hyperlink" Target="http://dev.pulsir.eu/sgrabusin/Inicijalni/Njemacki/rangnje.php" TargetMode="External"/><Relationship Id="rId22" Type="http://schemas.openxmlformats.org/officeDocument/2006/relationships/hyperlink" Target="http://dev.pulsir.eu/sgrabusin/Inicijalni/Geografija03/geo.php" TargetMode="External"/><Relationship Id="rId27" Type="http://schemas.openxmlformats.org/officeDocument/2006/relationships/hyperlink" Target="http://dev.pulsir.eu/sgrabusin/Inicijalni/Povijest/analizapov.php" TargetMode="External"/><Relationship Id="rId30" Type="http://schemas.openxmlformats.org/officeDocument/2006/relationships/hyperlink" Target="http://dev.pulsir.eu/sgrabusin/Inicijalni/Povijest03/analizapov.php" TargetMode="External"/><Relationship Id="rId35" Type="http://schemas.openxmlformats.org/officeDocument/2006/relationships/hyperlink" Target="http://dev.pulsir.eu/sgrabusin/Inicijalni/Matematika03/rangmat.php" TargetMode="External"/><Relationship Id="rId43" Type="http://schemas.openxmlformats.org/officeDocument/2006/relationships/hyperlink" Target="http://dev.pulsir.eu/sgrabusin/Inicijalni/Kemija/kem.php" TargetMode="External"/><Relationship Id="rId48" Type="http://schemas.openxmlformats.org/officeDocument/2006/relationships/hyperlink" Target="http://dev.pulsir.eu/sgrabusin/Inicijalni/Kemija03/analizakem.php" TargetMode="External"/><Relationship Id="rId8" Type="http://schemas.openxmlformats.org/officeDocument/2006/relationships/hyperlink" Target="http://dev.pulsir.eu/sgrabusin/Inicijalni/Hrvatski03/ranghrv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650</Words>
  <Characters>3708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Hrvatski jezik (Ispit A)</dc:title>
  <dc:subject/>
  <dc:creator>Sanja</dc:creator>
  <cp:keywords/>
  <dc:description/>
  <cp:lastModifiedBy>Nastavnik</cp:lastModifiedBy>
  <cp:revision>2</cp:revision>
  <dcterms:created xsi:type="dcterms:W3CDTF">2015-08-12T06:24:00Z</dcterms:created>
  <dcterms:modified xsi:type="dcterms:W3CDTF">2015-08-12T06:24:00Z</dcterms:modified>
</cp:coreProperties>
</file>